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994" w:rsidRPr="00BA5A39" w:rsidRDefault="000A02B0">
      <w:pPr>
        <w:pStyle w:val="Standard"/>
        <w:spacing w:line="360" w:lineRule="auto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.........................................................................</w:t>
      </w:r>
    </w:p>
    <w:p w:rsidR="00BC2994" w:rsidRPr="00BA5A39" w:rsidRDefault="000A02B0">
      <w:pPr>
        <w:pStyle w:val="Standard"/>
        <w:spacing w:line="360" w:lineRule="auto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.........................................................................</w:t>
      </w:r>
    </w:p>
    <w:p w:rsidR="001C69FD" w:rsidRDefault="000A02B0">
      <w:pPr>
        <w:pStyle w:val="Standard"/>
        <w:spacing w:line="360" w:lineRule="auto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.........................................................................</w:t>
      </w:r>
    </w:p>
    <w:p w:rsidR="00BC2994" w:rsidRPr="001C69FD" w:rsidRDefault="000A02B0">
      <w:pPr>
        <w:pStyle w:val="Standard"/>
        <w:spacing w:line="360" w:lineRule="auto"/>
        <w:rPr>
          <w:rFonts w:ascii="Calibri" w:hAnsi="Calibri"/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(nazwa i siedziba przedsiębiorstwa przesyłowego)</w:t>
      </w:r>
    </w:p>
    <w:p w:rsidR="00BC2994" w:rsidRPr="00BA5A39" w:rsidRDefault="000A02B0" w:rsidP="001C69FD">
      <w:pPr>
        <w:pStyle w:val="Standard"/>
        <w:spacing w:before="600" w:after="480"/>
        <w:jc w:val="center"/>
        <w:rPr>
          <w:rFonts w:ascii="Calibri" w:hAnsi="Calibri"/>
          <w:b/>
          <w:bCs/>
          <w:lang w:val="pl-PL"/>
        </w:rPr>
      </w:pPr>
      <w:r w:rsidRPr="00BA5A39">
        <w:rPr>
          <w:rFonts w:ascii="Calibri" w:hAnsi="Calibri"/>
          <w:b/>
          <w:bCs/>
          <w:lang w:val="pl-PL"/>
        </w:rPr>
        <w:t>OŚWIADCZENIE</w:t>
      </w:r>
    </w:p>
    <w:p w:rsidR="00BC2994" w:rsidRPr="00BA5A39" w:rsidRDefault="000A02B0">
      <w:pPr>
        <w:pStyle w:val="Standard"/>
        <w:spacing w:line="360" w:lineRule="auto"/>
        <w:jc w:val="both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W związku z prowadzonym postępowaniem o ustanowienie służebności przesyłu na działce ewidencyjnej nr .........</w:t>
      </w:r>
      <w:r w:rsidRPr="00BA5A39">
        <w:rPr>
          <w:rFonts w:ascii="Calibri" w:hAnsi="Calibri"/>
          <w:lang w:val="pl-PL"/>
        </w:rPr>
        <w:t>...........................................................................................................................</w:t>
      </w:r>
    </w:p>
    <w:p w:rsidR="00BC2994" w:rsidRPr="00BA5A39" w:rsidRDefault="000A02B0">
      <w:pPr>
        <w:pStyle w:val="Standard"/>
        <w:spacing w:line="360" w:lineRule="auto"/>
        <w:jc w:val="both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położonej w ........................................................................................................................</w:t>
      </w:r>
      <w:r w:rsidRPr="00BA5A39">
        <w:rPr>
          <w:rFonts w:ascii="Calibri" w:hAnsi="Calibri"/>
          <w:lang w:val="pl-PL"/>
        </w:rPr>
        <w:t>..................</w:t>
      </w:r>
    </w:p>
    <w:p w:rsidR="00BC2994" w:rsidRPr="00BA5A39" w:rsidRDefault="000A02B0">
      <w:pPr>
        <w:pStyle w:val="Standard"/>
        <w:spacing w:line="360" w:lineRule="auto"/>
        <w:jc w:val="both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stanowiącej wła</w:t>
      </w:r>
      <w:r w:rsidR="00BA5A39">
        <w:rPr>
          <w:rFonts w:ascii="Calibri" w:hAnsi="Calibri"/>
          <w:lang w:val="pl-PL"/>
        </w:rPr>
        <w:t>s</w:t>
      </w:r>
      <w:r w:rsidRPr="00BA5A39">
        <w:rPr>
          <w:rFonts w:ascii="Calibri" w:hAnsi="Calibri"/>
          <w:lang w:val="pl-PL"/>
        </w:rPr>
        <w:t>ność Miasta Siemiatycze, ja niżej podpisany(a) reprezentujący ......................................................................................................................................</w:t>
      </w:r>
    </w:p>
    <w:p w:rsidR="00BC2994" w:rsidRPr="00BA5A39" w:rsidRDefault="000A02B0">
      <w:pPr>
        <w:pStyle w:val="Standard"/>
        <w:spacing w:line="360" w:lineRule="auto"/>
        <w:jc w:val="center"/>
        <w:rPr>
          <w:rFonts w:ascii="Calibri" w:hAnsi="Calibri"/>
          <w:i/>
          <w:sz w:val="20"/>
          <w:szCs w:val="20"/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(nazwa firmy)</w:t>
      </w:r>
    </w:p>
    <w:p w:rsidR="00BC2994" w:rsidRPr="00BA5A39" w:rsidRDefault="000A02B0">
      <w:pPr>
        <w:pStyle w:val="Standard"/>
        <w:spacing w:line="360" w:lineRule="auto"/>
        <w:jc w:val="both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oświadczam</w:t>
      </w:r>
      <w:r w:rsidRPr="00BA5A39">
        <w:rPr>
          <w:rFonts w:ascii="Calibri" w:hAnsi="Calibri"/>
          <w:lang w:val="pl-PL"/>
        </w:rPr>
        <w:t>, iż istniejąca/projektowana* na ww. nieruchomości infrastruktura .......................................................................................................................................</w:t>
      </w:r>
    </w:p>
    <w:p w:rsidR="00BC2994" w:rsidRPr="00BA5A39" w:rsidRDefault="000A02B0">
      <w:pPr>
        <w:pStyle w:val="Standard"/>
        <w:spacing w:line="360" w:lineRule="auto"/>
        <w:jc w:val="center"/>
        <w:rPr>
          <w:rFonts w:ascii="Calibri" w:hAnsi="Calibri"/>
          <w:i/>
          <w:sz w:val="20"/>
          <w:szCs w:val="20"/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(rodzaj)</w:t>
      </w:r>
    </w:p>
    <w:p w:rsidR="00BC2994" w:rsidRPr="00BA5A39" w:rsidRDefault="000A02B0">
      <w:pPr>
        <w:pStyle w:val="Standard"/>
        <w:spacing w:line="360" w:lineRule="auto"/>
        <w:jc w:val="both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stanowi własność/realizowana* będzie ze środk</w:t>
      </w:r>
      <w:r w:rsidRPr="00BA5A39">
        <w:rPr>
          <w:rFonts w:ascii="Calibri" w:hAnsi="Calibri"/>
          <w:lang w:val="pl-PL"/>
        </w:rPr>
        <w:t>ów własnych i po zrealizowaniu wejdzie w skład .................................................................................................................................................</w:t>
      </w:r>
    </w:p>
    <w:p w:rsidR="00BC2994" w:rsidRPr="00BA5A39" w:rsidRDefault="000A02B0">
      <w:pPr>
        <w:pStyle w:val="Standard"/>
        <w:spacing w:line="360" w:lineRule="auto"/>
        <w:jc w:val="center"/>
        <w:rPr>
          <w:rFonts w:ascii="Calibri" w:hAnsi="Calibri"/>
          <w:i/>
          <w:sz w:val="20"/>
          <w:szCs w:val="20"/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(nazwa firmy)</w:t>
      </w:r>
    </w:p>
    <w:p w:rsidR="001C69FD" w:rsidRDefault="000A02B0" w:rsidP="001C69FD">
      <w:pPr>
        <w:pStyle w:val="Standard"/>
        <w:spacing w:before="480"/>
        <w:ind w:left="5670"/>
        <w:jc w:val="center"/>
        <w:rPr>
          <w:rFonts w:ascii="Calibri" w:hAnsi="Calibri"/>
          <w:lang w:val="pl-PL"/>
        </w:rPr>
      </w:pPr>
      <w:r w:rsidRPr="00BA5A39">
        <w:rPr>
          <w:rFonts w:ascii="Calibri" w:hAnsi="Calibri"/>
          <w:lang w:val="pl-PL"/>
        </w:rPr>
        <w:t>.................................</w:t>
      </w:r>
      <w:r w:rsidR="001C69FD">
        <w:rPr>
          <w:rFonts w:ascii="Calibri" w:hAnsi="Calibri"/>
          <w:lang w:val="pl-PL"/>
        </w:rPr>
        <w:t>..............................</w:t>
      </w:r>
    </w:p>
    <w:p w:rsidR="00BC2994" w:rsidRPr="001C69FD" w:rsidRDefault="000A02B0" w:rsidP="001C69FD">
      <w:pPr>
        <w:pStyle w:val="Standard"/>
        <w:spacing w:line="360" w:lineRule="auto"/>
        <w:ind w:left="5670"/>
        <w:jc w:val="center"/>
        <w:rPr>
          <w:rFonts w:ascii="Calibri" w:hAnsi="Calibri"/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(podpis)</w:t>
      </w:r>
    </w:p>
    <w:p w:rsidR="00BC2994" w:rsidRPr="00BA5A39" w:rsidRDefault="000A02B0" w:rsidP="001C69FD">
      <w:pPr>
        <w:pStyle w:val="Standard"/>
        <w:spacing w:before="240" w:line="360" w:lineRule="auto"/>
        <w:jc w:val="both"/>
        <w:rPr>
          <w:lang w:val="pl-PL"/>
        </w:rPr>
      </w:pPr>
      <w:r w:rsidRPr="00BA5A39">
        <w:rPr>
          <w:rFonts w:ascii="Calibri" w:hAnsi="Calibri"/>
          <w:i/>
          <w:sz w:val="20"/>
          <w:szCs w:val="20"/>
          <w:lang w:val="pl-PL"/>
        </w:rPr>
        <w:t>*- niewłaściwe skreślić</w:t>
      </w:r>
      <w:bookmarkStart w:id="0" w:name="_GoBack"/>
      <w:bookmarkEnd w:id="0"/>
    </w:p>
    <w:sectPr w:rsidR="00BC2994" w:rsidRPr="00BA5A3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2B0" w:rsidRDefault="000A02B0">
      <w:r>
        <w:separator/>
      </w:r>
    </w:p>
  </w:endnote>
  <w:endnote w:type="continuationSeparator" w:id="0">
    <w:p w:rsidR="000A02B0" w:rsidRDefault="000A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2B0" w:rsidRDefault="000A02B0">
      <w:r>
        <w:rPr>
          <w:color w:val="000000"/>
        </w:rPr>
        <w:separator/>
      </w:r>
    </w:p>
  </w:footnote>
  <w:footnote w:type="continuationSeparator" w:id="0">
    <w:p w:rsidR="000A02B0" w:rsidRDefault="000A02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C2994"/>
    <w:rsid w:val="000A02B0"/>
    <w:rsid w:val="001C69FD"/>
    <w:rsid w:val="005C39FC"/>
    <w:rsid w:val="00BA5A39"/>
    <w:rsid w:val="00BC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F493E-879A-4F9E-B600-A0F0A82B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Androsiuk</dc:creator>
  <cp:lastModifiedBy>Agata Androsiuk</cp:lastModifiedBy>
  <cp:revision>4</cp:revision>
  <dcterms:created xsi:type="dcterms:W3CDTF">2020-11-20T09:13:00Z</dcterms:created>
  <dcterms:modified xsi:type="dcterms:W3CDTF">2020-11-20T09:16:00Z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